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5172" w14:textId="6B413F56" w:rsidR="00C21CA5" w:rsidRDefault="00B02328">
      <w:pPr>
        <w:pStyle w:val="Default"/>
        <w:spacing w:before="140" w:line="280" w:lineRule="exact"/>
        <w:ind w:right="2835"/>
        <w:sectPr w:rsidR="00C21CA5">
          <w:headerReference w:type="default" r:id="rId7"/>
          <w:pgSz w:w="11906" w:h="16838"/>
          <w:pgMar w:top="2381" w:right="1134" w:bottom="1134" w:left="1247" w:header="720" w:footer="850" w:gutter="0"/>
          <w:cols w:space="720"/>
        </w:sectPr>
      </w:pPr>
      <w:r>
        <w:rPr>
          <w:noProof/>
          <w:lang w:val="en-US"/>
        </w:rPr>
        <mc:AlternateContent>
          <mc:Choice Requires="wps">
            <w:drawing>
              <wp:anchor distT="152400" distB="152400" distL="152400" distR="152400" simplePos="0" relativeHeight="251657728" behindDoc="0" locked="0" layoutInCell="1" allowOverlap="1" wp14:anchorId="257B3771" wp14:editId="3C0A1E82">
                <wp:simplePos x="0" y="0"/>
                <wp:positionH relativeFrom="margin">
                  <wp:posOffset>-5715</wp:posOffset>
                </wp:positionH>
                <wp:positionV relativeFrom="line">
                  <wp:posOffset>3542665</wp:posOffset>
                </wp:positionV>
                <wp:extent cx="5786120" cy="1765935"/>
                <wp:effectExtent l="0" t="0" r="0" b="0"/>
                <wp:wrapTopAndBottom/>
                <wp:docPr id="1073741826" name="officeArt object" descr="Head of IT  and Computer Scien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120" cy="1765935"/>
                        </a:xfrm>
                        <a:prstGeom prst="rect">
                          <a:avLst/>
                        </a:prstGeom>
                        <a:noFill/>
                        <a:ln w="12700" cap="flat">
                          <a:noFill/>
                          <a:miter lim="400000"/>
                        </a:ln>
                        <a:effectLst/>
                      </wps:spPr>
                      <wps:txbx>
                        <w:txbxContent>
                          <w:p w14:paraId="1FD71729" w14:textId="2E1D67B9" w:rsidR="00C21CA5" w:rsidRDefault="00EB292A">
                            <w:pPr>
                              <w:pStyle w:val="Title"/>
                            </w:pPr>
                            <w:r>
                              <w:t>Head Of English</w:t>
                            </w:r>
                          </w:p>
                        </w:txbxContent>
                      </wps:txbx>
                      <wps:bodyPr wrap="square" lIns="50800" tIns="50800" rIns="50800" bIns="50800" numCol="1" anchor="t">
                        <a:noAutofit/>
                      </wps:bodyPr>
                    </wps:wsp>
                  </a:graphicData>
                </a:graphic>
                <wp14:sizeRelH relativeFrom="page">
                  <wp14:pctWidth>0</wp14:pctWidth>
                </wp14:sizeRelH>
                <wp14:sizeRelV relativeFrom="page">
                  <wp14:pctHeight>0</wp14:pctHeight>
                </wp14:sizeRelV>
              </wp:anchor>
            </w:drawing>
          </mc:Choice>
          <mc:Fallback>
            <w:pict>
              <v:shapetype w14:anchorId="257B3771" id="_x0000_t202" coordsize="21600,21600" o:spt="202" path="m,l,21600r21600,l21600,xe">
                <v:stroke joinstyle="miter"/>
                <v:path gradientshapeok="t" o:connecttype="rect"/>
              </v:shapetype>
              <v:shape id="officeArt object" o:spid="_x0000_s1026" type="#_x0000_t202" alt="Head of IT  and Computer Science" style="position:absolute;margin-left:-.45pt;margin-top:278.95pt;width:455.6pt;height:139.05pt;z-index:251657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" filled="f" stroked="f" strokeweight="1pt">
                <v:stroke miterlimit="4"/>
                <v:textbox inset="4pt,4pt,4pt,4pt">
                  <w:txbxContent>
                    <w:p w14:paraId="1FD71729" w14:textId="2E1D67B9" w:rsidR="00C21CA5" w:rsidRDefault="00EB292A">
                      <w:pPr>
                        <w:pStyle w:val="Title"/>
                      </w:pPr>
                      <w:r>
                        <w:t>Head Of English</w:t>
                      </w:r>
                    </w:p>
                  </w:txbxContent>
                </v:textbox>
                <w10:wrap type="topAndBottom" anchorx="margin" anchory="line"/>
              </v:shape>
            </w:pict>
          </mc:Fallback>
        </mc:AlternateContent>
      </w:r>
    </w:p>
    <w:p w14:paraId="5DA0276D" w14:textId="77777777" w:rsidR="00C21CA5" w:rsidRDefault="00C21CA5">
      <w:pPr>
        <w:pStyle w:val="Default"/>
        <w:spacing w:before="140" w:line="280" w:lineRule="exact"/>
        <w:ind w:right="2835"/>
        <w:rPr>
          <w:rFonts w:ascii="Calibri" w:eastAsia="Calibri" w:hAnsi="Calibri" w:cs="Calibri"/>
          <w:color w:val="050505"/>
          <w:sz w:val="20"/>
          <w:szCs w:val="20"/>
          <w:shd w:val="clear" w:color="auto" w:fill="FFFFFF"/>
        </w:rPr>
      </w:pPr>
    </w:p>
    <w:p w14:paraId="64157675" w14:textId="0B78BAEA" w:rsidR="00C21CA5" w:rsidRDefault="00EB292A">
      <w:pPr>
        <w:pStyle w:val="Heading"/>
      </w:pPr>
      <w:r>
        <w:t>Head of English</w:t>
      </w:r>
    </w:p>
    <w:p w14:paraId="302DD65B" w14:textId="77777777" w:rsidR="00EB292A" w:rsidRDefault="00EB292A" w:rsidP="00680AD0">
      <w:pPr>
        <w:pStyle w:val="Body"/>
        <w:spacing w:before="40"/>
        <w:rPr>
          <w:b/>
          <w:bCs/>
        </w:rPr>
      </w:pPr>
    </w:p>
    <w:p w14:paraId="266E5BFE" w14:textId="38D2CEB8" w:rsidR="00680AD0" w:rsidRDefault="00EB292A" w:rsidP="00680AD0">
      <w:pPr>
        <w:pStyle w:val="Body"/>
        <w:spacing w:before="40"/>
        <w:rPr>
          <w:b/>
          <w:bCs/>
        </w:rPr>
      </w:pPr>
      <w:r>
        <w:rPr>
          <w:b/>
          <w:bCs/>
        </w:rPr>
        <w:t xml:space="preserve">Location: </w:t>
      </w:r>
      <w:proofErr w:type="spellStart"/>
      <w:r>
        <w:rPr>
          <w:b/>
          <w:bCs/>
        </w:rPr>
        <w:t>Aylesford</w:t>
      </w:r>
      <w:proofErr w:type="spellEnd"/>
      <w:r>
        <w:rPr>
          <w:b/>
          <w:bCs/>
        </w:rPr>
        <w:t xml:space="preserve"> School</w:t>
      </w:r>
    </w:p>
    <w:p w14:paraId="150CABA0" w14:textId="5BD6653D" w:rsidR="00680AD0" w:rsidRDefault="00EB292A" w:rsidP="00680AD0">
      <w:pPr>
        <w:pStyle w:val="Body"/>
        <w:spacing w:before="40"/>
        <w:rPr>
          <w:b/>
          <w:bCs/>
        </w:rPr>
      </w:pPr>
      <w:r>
        <w:rPr>
          <w:b/>
          <w:bCs/>
        </w:rPr>
        <w:t>Scale:</w:t>
      </w:r>
      <w:r w:rsidR="007D1E34">
        <w:rPr>
          <w:b/>
          <w:bCs/>
        </w:rPr>
        <w:t xml:space="preserve"> UPS+TLR</w:t>
      </w:r>
    </w:p>
    <w:p w14:paraId="632369C2" w14:textId="01A00A6F" w:rsidR="00EB292A" w:rsidRDefault="00EB292A" w:rsidP="00680AD0">
      <w:pPr>
        <w:pStyle w:val="Body"/>
        <w:spacing w:before="40"/>
        <w:rPr>
          <w:b/>
          <w:bCs/>
        </w:rPr>
      </w:pPr>
      <w:r>
        <w:rPr>
          <w:b/>
          <w:bCs/>
        </w:rPr>
        <w:t>Application Deadline: 9</w:t>
      </w:r>
      <w:r w:rsidRPr="00EB292A">
        <w:rPr>
          <w:b/>
          <w:bCs/>
          <w:vertAlign w:val="superscript"/>
        </w:rPr>
        <w:t>th</w:t>
      </w:r>
      <w:r>
        <w:rPr>
          <w:b/>
          <w:bCs/>
        </w:rPr>
        <w:t xml:space="preserve"> April 2023</w:t>
      </w:r>
    </w:p>
    <w:p w14:paraId="2220D84B" w14:textId="5C11D070" w:rsidR="00C21CA5" w:rsidRDefault="00EB292A">
      <w:pPr>
        <w:pStyle w:val="Body"/>
        <w:spacing w:before="40"/>
        <w:rPr>
          <w:b/>
          <w:bCs/>
        </w:rPr>
      </w:pPr>
      <w:r>
        <w:rPr>
          <w:b/>
          <w:bCs/>
        </w:rPr>
        <w:t>Interviews: To be arranged on application</w:t>
      </w:r>
    </w:p>
    <w:p w14:paraId="61166D71" w14:textId="7615BD0E" w:rsidR="00C21CA5" w:rsidRDefault="005D6987">
      <w:pPr>
        <w:pStyle w:val="Heading2"/>
      </w:pPr>
      <w:r>
        <w:t>Job Summary</w:t>
      </w:r>
    </w:p>
    <w:p w14:paraId="34716ABB" w14:textId="0A602F3F" w:rsidR="00C21CA5" w:rsidRPr="005D6987" w:rsidRDefault="005D6987" w:rsidP="005D6987">
      <w:pPr>
        <w:pStyle w:val="Body"/>
      </w:pPr>
      <w:r w:rsidRPr="005D6987">
        <w:t xml:space="preserve">We are excited to advertise the position of Head of </w:t>
      </w:r>
      <w:r w:rsidR="00EB292A">
        <w:t xml:space="preserve">English at </w:t>
      </w:r>
      <w:proofErr w:type="spellStart"/>
      <w:r w:rsidR="00EB292A">
        <w:t>Aylesford</w:t>
      </w:r>
      <w:proofErr w:type="spellEnd"/>
      <w:r w:rsidR="00EB292A">
        <w:t xml:space="preserve"> School, starting </w:t>
      </w:r>
      <w:r w:rsidRPr="005D6987">
        <w:t>September 202</w:t>
      </w:r>
      <w:r w:rsidR="00EB292A">
        <w:t>3</w:t>
      </w:r>
      <w:r w:rsidRPr="005D6987">
        <w:t>.</w:t>
      </w:r>
    </w:p>
    <w:p w14:paraId="7E186A3C" w14:textId="77777777" w:rsidR="00C21CA5" w:rsidRDefault="005D6987">
      <w:pPr>
        <w:pStyle w:val="Heading2"/>
      </w:pPr>
      <w:r>
        <w:t>About the role</w:t>
      </w:r>
      <w:r w:rsidR="00680AD0">
        <w:t xml:space="preserve"> </w:t>
      </w:r>
    </w:p>
    <w:p w14:paraId="09B08BFE" w14:textId="4701E226" w:rsidR="00C21CA5" w:rsidRDefault="005D6987">
      <w:pPr>
        <w:pStyle w:val="Body"/>
      </w:pPr>
      <w:r>
        <w:t xml:space="preserve">We are justifiably proud of our outstanding </w:t>
      </w:r>
      <w:r w:rsidR="00EB292A">
        <w:t>English</w:t>
      </w:r>
      <w:r>
        <w:t xml:space="preserve"> department which consistently delivers an engaging and inspirational curriculum whilst achieving the highest levels of student progress at GCSE and A Level. </w:t>
      </w:r>
    </w:p>
    <w:p w14:paraId="54F73D0E" w14:textId="77777777" w:rsidR="00C21CA5" w:rsidRDefault="005D6987">
      <w:pPr>
        <w:pStyle w:val="Body"/>
      </w:pPr>
      <w:r>
        <w:t xml:space="preserve">Our results are well above average and reflect the high standards of pedagogy and curriculum in the department. </w:t>
      </w:r>
    </w:p>
    <w:p w14:paraId="2BEE1B41" w14:textId="223C764F" w:rsidR="00C21CA5" w:rsidRDefault="00EB292A">
      <w:pPr>
        <w:pStyle w:val="Body"/>
      </w:pPr>
      <w:proofErr w:type="spellStart"/>
      <w:r>
        <w:t>Aylesford</w:t>
      </w:r>
      <w:proofErr w:type="spellEnd"/>
      <w:r w:rsidR="005D6987">
        <w:t xml:space="preserve"> School is a highly successful school with high expectations of progress and character. We look after our staff and provide a rewarding and caring environment in which to work. </w:t>
      </w:r>
    </w:p>
    <w:p w14:paraId="689845EE" w14:textId="77777777" w:rsidR="00C21CA5" w:rsidRDefault="005D6987">
      <w:pPr>
        <w:pStyle w:val="Body"/>
      </w:pPr>
      <w:r>
        <w:t xml:space="preserve">This post is suitable for practitioners who are passionate about their subject and wish to work in a school where success is rewarded with both autonomy and competitive remuneration. </w:t>
      </w:r>
    </w:p>
    <w:p w14:paraId="34BFB9F1" w14:textId="77777777" w:rsidR="00C21CA5" w:rsidRDefault="005D6987">
      <w:pPr>
        <w:pStyle w:val="Heading2"/>
      </w:pPr>
      <w:r>
        <w:t>Personal Specification</w:t>
      </w:r>
      <w:r w:rsidR="00680AD0">
        <w:t xml:space="preserve"> </w:t>
      </w:r>
    </w:p>
    <w:p w14:paraId="3A4D1D68" w14:textId="2B8EC5CF" w:rsidR="00C21CA5" w:rsidRDefault="005D6987">
      <w:pPr>
        <w:pStyle w:val="Body"/>
        <w:rPr>
          <w:b/>
          <w:bCs/>
        </w:rPr>
      </w:pPr>
      <w:r>
        <w:rPr>
          <w:b/>
          <w:bCs/>
        </w:rPr>
        <w:t>Required:</w:t>
      </w:r>
      <w:r w:rsidR="00680AD0">
        <w:rPr>
          <w:b/>
          <w:bCs/>
        </w:rPr>
        <w:t xml:space="preserve"> </w:t>
      </w:r>
    </w:p>
    <w:p w14:paraId="3B6DE3DE" w14:textId="0D5AE0BD" w:rsidR="00C21CA5" w:rsidRDefault="005D6987" w:rsidP="00213924">
      <w:pPr>
        <w:pStyle w:val="Bullets"/>
      </w:pPr>
      <w:r>
        <w:t xml:space="preserve">Experience of teaching </w:t>
      </w:r>
      <w:r w:rsidR="00BD2C33">
        <w:t>English at KS4 and KS5</w:t>
      </w:r>
    </w:p>
    <w:p w14:paraId="01CB8143" w14:textId="12180784" w:rsidR="00C21CA5" w:rsidRDefault="005D6987" w:rsidP="00213924">
      <w:pPr>
        <w:pStyle w:val="Bullets"/>
      </w:pPr>
      <w:r>
        <w:t>A passion for exciting and engaging lessons</w:t>
      </w:r>
      <w:r w:rsidR="00BD2C33">
        <w:t xml:space="preserve"> and </w:t>
      </w:r>
      <w:r w:rsidR="00EB292A">
        <w:t>extra-curricular</w:t>
      </w:r>
      <w:r w:rsidR="00BD2C33">
        <w:t xml:space="preserve"> opportunities</w:t>
      </w:r>
      <w:r>
        <w:t xml:space="preserve"> that </w:t>
      </w:r>
      <w:r w:rsidR="00BD2C33">
        <w:t>foster a passion for English</w:t>
      </w:r>
      <w:r>
        <w:t xml:space="preserve"> </w:t>
      </w:r>
    </w:p>
    <w:p w14:paraId="3709868B" w14:textId="1CF8FB21" w:rsidR="00C21CA5" w:rsidRDefault="005D6987" w:rsidP="00213924">
      <w:pPr>
        <w:pStyle w:val="Bullets"/>
      </w:pPr>
      <w:r>
        <w:t xml:space="preserve">A desire and determination to achieve outstanding results by working with all students </w:t>
      </w:r>
      <w:r w:rsidR="00BD2C33">
        <w:t xml:space="preserve">and teachers </w:t>
      </w:r>
      <w:r>
        <w:t xml:space="preserve">to </w:t>
      </w:r>
      <w:proofErr w:type="spellStart"/>
      <w:r>
        <w:t>maximise</w:t>
      </w:r>
      <w:proofErr w:type="spellEnd"/>
      <w:r>
        <w:t xml:space="preserve"> progress and attainment. </w:t>
      </w:r>
    </w:p>
    <w:p w14:paraId="037B4F4D" w14:textId="77777777" w:rsidR="00C21CA5" w:rsidRDefault="005D6987" w:rsidP="00213924">
      <w:pPr>
        <w:pStyle w:val="Bullets"/>
      </w:pPr>
      <w:r>
        <w:t xml:space="preserve">A commitment to our ethos as a </w:t>
      </w:r>
      <w:proofErr w:type="spellStart"/>
      <w:r>
        <w:t>recognised</w:t>
      </w:r>
      <w:proofErr w:type="spellEnd"/>
      <w:r>
        <w:t xml:space="preserve"> </w:t>
      </w:r>
      <w:r>
        <w:rPr>
          <w:rtl/>
          <w:lang w:val="ar-SA"/>
        </w:rPr>
        <w:t>“</w:t>
      </w:r>
      <w:r>
        <w:t>School of Character”.</w:t>
      </w:r>
    </w:p>
    <w:p w14:paraId="2C9DF76B" w14:textId="77777777" w:rsidR="00C21CA5" w:rsidRDefault="005D6987" w:rsidP="00213924">
      <w:pPr>
        <w:pStyle w:val="Bullets"/>
      </w:pPr>
      <w:r>
        <w:t xml:space="preserve">Willingness to work collaboratively with staff across our small trust. </w:t>
      </w:r>
      <w:r>
        <w:rPr>
          <w:rFonts w:ascii="Arial Unicode MS" w:hAnsi="Arial Unicode MS"/>
        </w:rPr>
        <w:br w:type="page"/>
      </w:r>
    </w:p>
    <w:p w14:paraId="4329916C" w14:textId="77777777" w:rsidR="00C21CA5" w:rsidRDefault="005D6987">
      <w:pPr>
        <w:pStyle w:val="Body"/>
        <w:rPr>
          <w:b/>
          <w:bCs/>
        </w:rPr>
      </w:pPr>
      <w:r>
        <w:rPr>
          <w:b/>
          <w:bCs/>
        </w:rPr>
        <w:lastRenderedPageBreak/>
        <w:t xml:space="preserve">Desirable: </w:t>
      </w:r>
    </w:p>
    <w:p w14:paraId="2CBCB600" w14:textId="06242D97" w:rsidR="00C21CA5" w:rsidRDefault="005D6987" w:rsidP="00213924">
      <w:pPr>
        <w:pStyle w:val="Bullets"/>
      </w:pPr>
      <w:r>
        <w:t>A track record of success in teaching</w:t>
      </w:r>
      <w:r w:rsidR="00BD2C33">
        <w:t xml:space="preserve"> GCSE and A level</w:t>
      </w:r>
      <w:r>
        <w:t xml:space="preserve"> </w:t>
      </w:r>
    </w:p>
    <w:p w14:paraId="11521EE8" w14:textId="7B5283CE" w:rsidR="00C21CA5" w:rsidRDefault="005D6987" w:rsidP="00213924">
      <w:pPr>
        <w:pStyle w:val="Bullets"/>
      </w:pPr>
      <w:r>
        <w:t xml:space="preserve">Exam board training and knowledge of a range of </w:t>
      </w:r>
      <w:r w:rsidR="00BD2C33">
        <w:t>AQA</w:t>
      </w:r>
      <w:r>
        <w:t xml:space="preserve"> qualifications. </w:t>
      </w:r>
    </w:p>
    <w:p w14:paraId="167851C5" w14:textId="77777777" w:rsidR="00C21CA5" w:rsidRDefault="005D6987" w:rsidP="00213924">
      <w:pPr>
        <w:pStyle w:val="Bullets"/>
      </w:pPr>
      <w:r>
        <w:t xml:space="preserve">Experience of leading a team/ coordinating and quality assuring the work of others. </w:t>
      </w:r>
    </w:p>
    <w:p w14:paraId="20E5C1D8" w14:textId="7409320F" w:rsidR="00C21CA5" w:rsidRDefault="005D6987" w:rsidP="00213924">
      <w:pPr>
        <w:pStyle w:val="Bullets"/>
      </w:pPr>
      <w:r>
        <w:t xml:space="preserve">NPQSL </w:t>
      </w:r>
      <w:r w:rsidR="00BD2C33">
        <w:t xml:space="preserve">or Masters </w:t>
      </w:r>
      <w:r>
        <w:t xml:space="preserve">qualification or desire to undertake this (supported by the </w:t>
      </w:r>
      <w:proofErr w:type="gramStart"/>
      <w:r w:rsidR="00EB292A">
        <w:t>S</w:t>
      </w:r>
      <w:r>
        <w:t>chool</w:t>
      </w:r>
      <w:proofErr w:type="gramEnd"/>
      <w:r>
        <w:t xml:space="preserve">). </w:t>
      </w:r>
    </w:p>
    <w:p w14:paraId="294A35B1" w14:textId="77777777" w:rsidR="00C21CA5" w:rsidRDefault="005D6987">
      <w:pPr>
        <w:pStyle w:val="Body"/>
        <w:rPr>
          <w:b/>
          <w:bCs/>
        </w:rPr>
      </w:pPr>
      <w:r>
        <w:rPr>
          <w:b/>
          <w:bCs/>
        </w:rPr>
        <w:t>In return the school offers:</w:t>
      </w:r>
    </w:p>
    <w:p w14:paraId="1EFA7FF3" w14:textId="77777777" w:rsidR="00C21CA5" w:rsidRDefault="005D6987" w:rsidP="00213924">
      <w:pPr>
        <w:pStyle w:val="Bullets"/>
      </w:pPr>
      <w:r>
        <w:t xml:space="preserve">A highly competitive salary for the appropriately skilled candidate. </w:t>
      </w:r>
    </w:p>
    <w:p w14:paraId="0B0B4D0B" w14:textId="77777777" w:rsidR="00C21CA5" w:rsidRDefault="005D6987" w:rsidP="00213924">
      <w:pPr>
        <w:pStyle w:val="Bullets"/>
      </w:pPr>
      <w:r>
        <w:t>An opportunity to be part of a high performing and happy staff team.</w:t>
      </w:r>
    </w:p>
    <w:p w14:paraId="0A93B77B" w14:textId="77777777" w:rsidR="00C21CA5" w:rsidRDefault="005D6987" w:rsidP="00213924">
      <w:pPr>
        <w:pStyle w:val="Bullets"/>
      </w:pPr>
      <w:r>
        <w:t xml:space="preserve">Excellent work life balance opportunities including flexible working, restricted working hours a culture of trust and autonomy. </w:t>
      </w:r>
    </w:p>
    <w:p w14:paraId="5FF2A89F" w14:textId="77777777" w:rsidR="00C21CA5" w:rsidRDefault="005D6987" w:rsidP="00213924">
      <w:pPr>
        <w:pStyle w:val="Bullets"/>
      </w:pPr>
      <w:r>
        <w:t xml:space="preserve">Career development opportunities and pathways, in school and across our trust. </w:t>
      </w:r>
    </w:p>
    <w:p w14:paraId="7B3BCBC7" w14:textId="77777777" w:rsidR="00C21CA5" w:rsidRDefault="005D6987" w:rsidP="00213924">
      <w:pPr>
        <w:pStyle w:val="Bullets"/>
      </w:pPr>
      <w:r>
        <w:t xml:space="preserve">Regular and supportive line management using a coaching model to enhance professional development. </w:t>
      </w:r>
    </w:p>
    <w:p w14:paraId="40058056" w14:textId="77777777" w:rsidR="00C21CA5" w:rsidRDefault="005D6987">
      <w:pPr>
        <w:pStyle w:val="Heading2"/>
      </w:pPr>
      <w:r>
        <w:t>Equal opportunities employer</w:t>
      </w:r>
    </w:p>
    <w:p w14:paraId="2E194493" w14:textId="734B3B2D" w:rsidR="00C21CA5" w:rsidRDefault="00EB292A">
      <w:pPr>
        <w:pStyle w:val="Body"/>
      </w:pPr>
      <w:proofErr w:type="spellStart"/>
      <w:r>
        <w:t>Aylesford</w:t>
      </w:r>
      <w:proofErr w:type="spellEnd"/>
      <w:r w:rsidR="005D6987">
        <w:t xml:space="preserve"> School is fully committed to equal opportunity employment and actively encourages applications from all potential candidates regardless of race, gender, sexuality and disability. </w:t>
      </w:r>
    </w:p>
    <w:p w14:paraId="1A68935F" w14:textId="77777777" w:rsidR="00C21CA5" w:rsidRDefault="005D6987">
      <w:pPr>
        <w:pStyle w:val="Heading2"/>
      </w:pPr>
      <w:r>
        <w:rPr>
          <w:lang w:val="it-IT"/>
        </w:rPr>
        <w:t xml:space="preserve">Safeguarding </w:t>
      </w:r>
    </w:p>
    <w:p w14:paraId="38EA606E" w14:textId="14BBD1BD" w:rsidR="00C21CA5" w:rsidRDefault="00EB292A">
      <w:pPr>
        <w:pStyle w:val="Body"/>
      </w:pPr>
      <w:proofErr w:type="spellStart"/>
      <w:r>
        <w:t>Aylesford</w:t>
      </w:r>
      <w:proofErr w:type="spellEnd"/>
      <w:r w:rsidR="005D6987">
        <w:t xml:space="preserve"> School is committed to safeguarding and promoting the welfare of children and young people, and expects all staff and volunteers to share this commitment. All posts are subject to an enhanced Disclosure Application to the Disclosure and Barring Service and check against the ISA Barred List for children.</w:t>
      </w:r>
    </w:p>
    <w:p w14:paraId="1282294A" w14:textId="77777777" w:rsidR="00C21CA5" w:rsidRDefault="005D6987">
      <w:pPr>
        <w:pStyle w:val="Heading2"/>
      </w:pPr>
      <w:r>
        <w:t>Contact Wrotham School</w:t>
      </w:r>
    </w:p>
    <w:p w14:paraId="2676C0BE" w14:textId="55C14944" w:rsidR="00680AD0" w:rsidRDefault="005D6987" w:rsidP="00213924">
      <w:pPr>
        <w:pStyle w:val="Body"/>
        <w:sectPr w:rsidR="00680AD0">
          <w:headerReference w:type="default" r:id="rId8"/>
          <w:footerReference w:type="default" r:id="rId9"/>
          <w:pgSz w:w="11906" w:h="16838"/>
          <w:pgMar w:top="2381" w:right="1134" w:bottom="1134" w:left="1247" w:header="720" w:footer="850" w:gutter="0"/>
          <w:cols w:space="720"/>
        </w:sectPr>
      </w:pPr>
      <w:r>
        <w:t xml:space="preserve">We highly recommend contacting us to arrange an informal visit to the school to fully understand what makes </w:t>
      </w:r>
      <w:proofErr w:type="spellStart"/>
      <w:r w:rsidR="00EB292A">
        <w:t>Aylesford</w:t>
      </w:r>
      <w:proofErr w:type="spellEnd"/>
      <w:r>
        <w:t xml:space="preserve"> School such a desirable place to work. </w:t>
      </w:r>
    </w:p>
    <w:p w14:paraId="34CD1017" w14:textId="77777777" w:rsidR="00C21CA5" w:rsidRDefault="00C21CA5">
      <w:pPr>
        <w:pStyle w:val="Default"/>
        <w:spacing w:before="140" w:line="280" w:lineRule="exact"/>
        <w:ind w:right="2835"/>
        <w:sectPr w:rsidR="00C21CA5">
          <w:headerReference w:type="default" r:id="rId10"/>
          <w:footerReference w:type="default" r:id="rId11"/>
          <w:pgSz w:w="11906" w:h="16838"/>
          <w:pgMar w:top="2381" w:right="1134" w:bottom="1134" w:left="1247" w:header="720" w:footer="850" w:gutter="0"/>
          <w:cols w:space="720"/>
        </w:sectPr>
      </w:pPr>
    </w:p>
    <w:p w14:paraId="39EF1EBE" w14:textId="77777777" w:rsidR="00C21CA5" w:rsidRDefault="00C21CA5">
      <w:pPr>
        <w:pStyle w:val="Default"/>
        <w:spacing w:before="140" w:line="280" w:lineRule="exact"/>
        <w:ind w:right="2835"/>
        <w:rPr>
          <w:rFonts w:ascii="Calibri" w:eastAsia="Calibri" w:hAnsi="Calibri" w:cs="Calibri"/>
          <w:b/>
          <w:bCs/>
          <w:color w:val="050505"/>
          <w:sz w:val="20"/>
          <w:szCs w:val="20"/>
        </w:rPr>
      </w:pPr>
    </w:p>
    <w:sectPr w:rsidR="00C21CA5">
      <w:headerReference w:type="default" r:id="rId12"/>
      <w:footerReference w:type="default" r:id="rId13"/>
      <w:pgSz w:w="11906" w:h="16838"/>
      <w:pgMar w:top="2381" w:right="1134" w:bottom="1134" w:left="1247" w:header="72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01B0A" w14:textId="77777777" w:rsidR="00EC511C" w:rsidRDefault="00EC511C">
      <w:r>
        <w:separator/>
      </w:r>
    </w:p>
  </w:endnote>
  <w:endnote w:type="continuationSeparator" w:id="0">
    <w:p w14:paraId="4FB4C965" w14:textId="77777777" w:rsidR="00EC511C" w:rsidRDefault="00EC5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80000067" w:usb1="00000000" w:usb2="00000000" w:usb3="00000000" w:csb0="00000001"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9B14" w14:textId="77777777" w:rsidR="00C21CA5" w:rsidRDefault="00C21C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94D9" w14:textId="77777777" w:rsidR="00C21CA5" w:rsidRDefault="00C21CA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D850" w14:textId="77777777" w:rsidR="00C21CA5" w:rsidRDefault="00C21C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9CF69" w14:textId="77777777" w:rsidR="00EC511C" w:rsidRDefault="00EC511C">
      <w:r>
        <w:separator/>
      </w:r>
    </w:p>
  </w:footnote>
  <w:footnote w:type="continuationSeparator" w:id="0">
    <w:p w14:paraId="4E947A90" w14:textId="77777777" w:rsidR="00EC511C" w:rsidRDefault="00EC5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C9BA" w14:textId="0E2328A7" w:rsidR="00C21CA5" w:rsidRDefault="00B02328">
    <w:r>
      <w:rPr>
        <w:noProof/>
      </w:rPr>
      <w:drawing>
        <wp:anchor distT="0" distB="0" distL="114300" distR="114300" simplePos="0" relativeHeight="251659264" behindDoc="1" locked="0" layoutInCell="1" allowOverlap="1" wp14:anchorId="780F522C" wp14:editId="1739594A">
          <wp:simplePos x="0" y="0"/>
          <wp:positionH relativeFrom="page">
            <wp:posOffset>0</wp:posOffset>
          </wp:positionH>
          <wp:positionV relativeFrom="page">
            <wp:posOffset>0</wp:posOffset>
          </wp:positionV>
          <wp:extent cx="7561580" cy="106921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1007" w14:textId="670EFD35" w:rsidR="00C21CA5" w:rsidRDefault="00B02328">
    <w:r>
      <w:rPr>
        <w:noProof/>
      </w:rPr>
      <w:drawing>
        <wp:anchor distT="0" distB="0" distL="114300" distR="114300" simplePos="0" relativeHeight="251657216" behindDoc="1" locked="0" layoutInCell="1" allowOverlap="1" wp14:anchorId="7ED058E4" wp14:editId="6BF9BE86">
          <wp:simplePos x="0" y="0"/>
          <wp:positionH relativeFrom="page">
            <wp:posOffset>1905</wp:posOffset>
          </wp:positionH>
          <wp:positionV relativeFrom="page">
            <wp:posOffset>0</wp:posOffset>
          </wp:positionV>
          <wp:extent cx="7559040" cy="10687685"/>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76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FFEB" w14:textId="1C1D1BF6" w:rsidR="00C21CA5" w:rsidRDefault="00B02328">
    <w:r>
      <w:rPr>
        <w:noProof/>
      </w:rPr>
      <w:drawing>
        <wp:anchor distT="0" distB="0" distL="114300" distR="114300" simplePos="0" relativeHeight="251658240" behindDoc="1" locked="0" layoutInCell="1" allowOverlap="1" wp14:anchorId="19EF2D39" wp14:editId="63A3C082">
          <wp:simplePos x="0" y="0"/>
          <wp:positionH relativeFrom="page">
            <wp:posOffset>0</wp:posOffset>
          </wp:positionH>
          <wp:positionV relativeFrom="page">
            <wp:posOffset>0</wp:posOffset>
          </wp:positionV>
          <wp:extent cx="7561580" cy="1069213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106921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26FA" w14:textId="10B0930D" w:rsidR="00C21CA5" w:rsidRDefault="00B02328">
    <w:r>
      <w:rPr>
        <w:noProof/>
      </w:rPr>
      <mc:AlternateContent>
        <mc:Choice Requires="wps">
          <w:drawing>
            <wp:anchor distT="152400" distB="152400" distL="152400" distR="152400" simplePos="0" relativeHeight="251656192" behindDoc="1" locked="0" layoutInCell="1" allowOverlap="1" wp14:anchorId="07A6AA12" wp14:editId="6FCFC474">
              <wp:simplePos x="0" y="0"/>
              <wp:positionH relativeFrom="page">
                <wp:posOffset>0</wp:posOffset>
              </wp:positionH>
              <wp:positionV relativeFrom="page">
                <wp:posOffset>0</wp:posOffset>
              </wp:positionV>
              <wp:extent cx="7560310" cy="10692130"/>
              <wp:effectExtent l="9525" t="0" r="2540" b="4445"/>
              <wp:wrapNone/>
              <wp:docPr id="1" name="officeArt object" descr="Descriptio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oundRect">
                        <a:avLst>
                          <a:gd name="adj" fmla="val 0"/>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37DF8" id="officeArt object" o:spid="_x0000_s1026" alt="Description: Rectangle" style="position:absolute;margin-left:0;margin-top:0;width:595.3pt;height:841.9pt;z-index:-25166028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&#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" stroked="f" strokeweight="1pt">
              <v:fill r:id="rId2" o:title=" Rectangle" recolor="t" rotate="t" type="frame"/>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87C5F"/>
    <w:multiLevelType w:val="hybridMultilevel"/>
    <w:tmpl w:val="9E14D320"/>
    <w:numStyleLink w:val="Bullet"/>
  </w:abstractNum>
  <w:abstractNum w:abstractNumId="1" w15:restartNumberingAfterBreak="0">
    <w:nsid w:val="68E901AC"/>
    <w:multiLevelType w:val="hybridMultilevel"/>
    <w:tmpl w:val="9F80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F130BF"/>
    <w:multiLevelType w:val="hybridMultilevel"/>
    <w:tmpl w:val="9E14D320"/>
    <w:styleLink w:val="Bullet"/>
    <w:lvl w:ilvl="0" w:tplc="1E482C70">
      <w:start w:val="1"/>
      <w:numFmt w:val="bullet"/>
      <w:pStyle w:val="Bullets"/>
      <w:lvlText w:val="•"/>
      <w:lvlJc w:val="left"/>
      <w:pPr>
        <w:ind w:left="28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0BAD6">
      <w:start w:val="1"/>
      <w:numFmt w:val="bullet"/>
      <w:lvlText w:val="•"/>
      <w:lvlJc w:val="left"/>
      <w:pPr>
        <w:ind w:left="100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C2A334">
      <w:start w:val="1"/>
      <w:numFmt w:val="bullet"/>
      <w:lvlText w:val="•"/>
      <w:lvlJc w:val="left"/>
      <w:pPr>
        <w:ind w:left="172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7816D4">
      <w:start w:val="1"/>
      <w:numFmt w:val="bullet"/>
      <w:lvlText w:val="•"/>
      <w:lvlJc w:val="left"/>
      <w:pPr>
        <w:ind w:left="244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3C5000">
      <w:start w:val="1"/>
      <w:numFmt w:val="bullet"/>
      <w:lvlText w:val="•"/>
      <w:lvlJc w:val="left"/>
      <w:pPr>
        <w:ind w:left="316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6DF58">
      <w:start w:val="1"/>
      <w:numFmt w:val="bullet"/>
      <w:lvlText w:val="•"/>
      <w:lvlJc w:val="left"/>
      <w:pPr>
        <w:ind w:left="388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0298EC">
      <w:start w:val="1"/>
      <w:numFmt w:val="bullet"/>
      <w:lvlText w:val="•"/>
      <w:lvlJc w:val="left"/>
      <w:pPr>
        <w:ind w:left="460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BC6668">
      <w:start w:val="1"/>
      <w:numFmt w:val="bullet"/>
      <w:lvlText w:val="•"/>
      <w:lvlJc w:val="left"/>
      <w:pPr>
        <w:ind w:left="532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8C527C">
      <w:start w:val="1"/>
      <w:numFmt w:val="bullet"/>
      <w:lvlText w:val="•"/>
      <w:lvlJc w:val="left"/>
      <w:pPr>
        <w:ind w:left="6043" w:hanging="283"/>
      </w:pPr>
      <w:rPr>
        <w:rFonts w:hAnsi="Arial Unicode MS"/>
        <w:caps w:val="0"/>
        <w:smallCaps w:val="0"/>
        <w:strike w:val="0"/>
        <w:dstrike w:val="0"/>
        <w:color w:val="05050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24A"/>
    <w:rsid w:val="00010E9C"/>
    <w:rsid w:val="00035AEF"/>
    <w:rsid w:val="001308DA"/>
    <w:rsid w:val="00213924"/>
    <w:rsid w:val="005D6987"/>
    <w:rsid w:val="00680AD0"/>
    <w:rsid w:val="007D1E34"/>
    <w:rsid w:val="00945FAE"/>
    <w:rsid w:val="00B02328"/>
    <w:rsid w:val="00B31F98"/>
    <w:rsid w:val="00BD2C33"/>
    <w:rsid w:val="00C21CA5"/>
    <w:rsid w:val="00CD524A"/>
    <w:rsid w:val="00EB292A"/>
    <w:rsid w:val="00EC511C"/>
    <w:rsid w:val="00F41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F384BF1"/>
  <w15:chartTrackingRefBased/>
  <w15:docId w15:val="{9215FB3C-27FB-4B48-A4D1-C4FE7255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bar w:val="nil"/>
      </w:pBdr>
    </w:pPr>
    <w:rPr>
      <w:sz w:val="24"/>
      <w:szCs w:val="24"/>
      <w:bdr w:val="nil"/>
      <w:lang w:val="en-US" w:eastAsia="en-US"/>
    </w:rPr>
  </w:style>
  <w:style w:type="paragraph" w:styleId="Heading2">
    <w:name w:val="heading 2"/>
    <w:qFormat/>
    <w:pPr>
      <w:pBdr>
        <w:top w:val="nil"/>
        <w:left w:val="nil"/>
        <w:bottom w:val="nil"/>
        <w:right w:val="nil"/>
        <w:between w:val="nil"/>
        <w:bar w:val="nil"/>
      </w:pBdr>
      <w:spacing w:before="240" w:line="280" w:lineRule="exact"/>
      <w:ind w:right="2835"/>
      <w:outlineLvl w:val="1"/>
    </w:pPr>
    <w:rPr>
      <w:rFonts w:ascii="Calibri" w:hAnsi="Calibri" w:cs="Arial Unicode MS"/>
      <w:b/>
      <w:bCs/>
      <w:color w:val="050505"/>
      <w:sz w:val="24"/>
      <w:szCs w:val="24"/>
      <w:bdr w:val="ni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pBdr>
        <w:top w:val="nil"/>
        <w:left w:val="nil"/>
        <w:bottom w:val="nil"/>
        <w:right w:val="nil"/>
        <w:between w:val="nil"/>
        <w:bar w:val="nil"/>
      </w:pBdr>
      <w:spacing w:before="160" w:line="288" w:lineRule="auto"/>
    </w:pPr>
    <w:rPr>
      <w:rFonts w:ascii="Helvetica Neue" w:hAnsi="Helvetica Neue" w:cs="Arial Unicode MS"/>
      <w:color w:val="000000"/>
      <w:sz w:val="24"/>
      <w:szCs w:val="24"/>
      <w:bdr w:val="nil"/>
      <w:lang w:eastAsia="en-US"/>
    </w:rPr>
  </w:style>
  <w:style w:type="paragraph" w:styleId="Title">
    <w:name w:val="Title"/>
    <w:next w:val="Body"/>
    <w:qFormat/>
    <w:pPr>
      <w:keepNext/>
      <w:pBdr>
        <w:top w:val="nil"/>
        <w:left w:val="nil"/>
        <w:bottom w:val="nil"/>
        <w:right w:val="nil"/>
        <w:between w:val="nil"/>
        <w:bar w:val="nil"/>
      </w:pBdr>
    </w:pPr>
    <w:rPr>
      <w:rFonts w:ascii="Calibri" w:hAnsi="Calibri" w:cs="Arial Unicode MS"/>
      <w:b/>
      <w:bCs/>
      <w:color w:val="000000"/>
      <w:sz w:val="80"/>
      <w:szCs w:val="80"/>
      <w:bdr w:val="nil"/>
      <w:lang w:val="en-US" w:eastAsia="en-US"/>
    </w:rPr>
  </w:style>
  <w:style w:type="paragraph" w:customStyle="1" w:styleId="Body">
    <w:name w:val="Body"/>
    <w:pPr>
      <w:pBdr>
        <w:top w:val="nil"/>
        <w:left w:val="nil"/>
        <w:bottom w:val="nil"/>
        <w:right w:val="nil"/>
        <w:between w:val="nil"/>
        <w:bar w:val="nil"/>
      </w:pBdr>
      <w:spacing w:before="140" w:line="280" w:lineRule="exact"/>
      <w:ind w:right="2835"/>
    </w:pPr>
    <w:rPr>
      <w:rFonts w:ascii="Calibri" w:hAnsi="Calibri" w:cs="Arial Unicode MS"/>
      <w:color w:val="050505"/>
      <w:bdr w:val="nil"/>
      <w:lang w:val="en-US" w:eastAsia="en-US"/>
    </w:rPr>
  </w:style>
  <w:style w:type="paragraph" w:customStyle="1" w:styleId="Heading">
    <w:name w:val="Heading"/>
    <w:pPr>
      <w:pBdr>
        <w:top w:val="nil"/>
        <w:left w:val="nil"/>
        <w:bottom w:val="nil"/>
        <w:right w:val="nil"/>
        <w:between w:val="nil"/>
        <w:bar w:val="nil"/>
      </w:pBdr>
      <w:spacing w:before="240" w:line="280" w:lineRule="exact"/>
      <w:ind w:right="2835"/>
    </w:pPr>
    <w:rPr>
      <w:rFonts w:ascii="Calibri" w:hAnsi="Calibri" w:cs="Arial Unicode MS"/>
      <w:b/>
      <w:bCs/>
      <w:color w:val="050505"/>
      <w:sz w:val="40"/>
      <w:szCs w:val="40"/>
      <w:bdr w:val="nil"/>
      <w:lang w:val="en-US" w:eastAsia="en-US"/>
    </w:rPr>
  </w:style>
  <w:style w:type="numbering" w:customStyle="1" w:styleId="Bullet">
    <w:name w:val="Bullet"/>
    <w:pPr>
      <w:numPr>
        <w:numId w:val="1"/>
      </w:numPr>
    </w:pPr>
  </w:style>
  <w:style w:type="paragraph" w:customStyle="1" w:styleId="Bullets">
    <w:name w:val="Bullets"/>
    <w:basedOn w:val="Body"/>
    <w:qFormat/>
    <w:rsid w:val="00213924"/>
    <w:pPr>
      <w:numPr>
        <w:numId w:val="2"/>
      </w:numPr>
      <w:spacing w:before="80"/>
    </w:pPr>
  </w:style>
  <w:style w:type="paragraph" w:styleId="Header">
    <w:name w:val="header"/>
    <w:basedOn w:val="Normal"/>
    <w:link w:val="HeaderChar"/>
    <w:uiPriority w:val="99"/>
    <w:unhideWhenUsed/>
    <w:rsid w:val="001308DA"/>
    <w:pPr>
      <w:tabs>
        <w:tab w:val="center" w:pos="4320"/>
        <w:tab w:val="right" w:pos="8640"/>
      </w:tabs>
    </w:pPr>
  </w:style>
  <w:style w:type="character" w:customStyle="1" w:styleId="HeaderChar">
    <w:name w:val="Header Char"/>
    <w:link w:val="Header"/>
    <w:uiPriority w:val="99"/>
    <w:rsid w:val="001308DA"/>
    <w:rPr>
      <w:sz w:val="24"/>
      <w:szCs w:val="24"/>
      <w:lang w:val="en-US"/>
    </w:rPr>
  </w:style>
  <w:style w:type="paragraph" w:styleId="Footer">
    <w:name w:val="footer"/>
    <w:basedOn w:val="Normal"/>
    <w:link w:val="FooterChar"/>
    <w:uiPriority w:val="99"/>
    <w:unhideWhenUsed/>
    <w:rsid w:val="001308DA"/>
    <w:pPr>
      <w:tabs>
        <w:tab w:val="center" w:pos="4320"/>
        <w:tab w:val="right" w:pos="8640"/>
      </w:tabs>
    </w:pPr>
  </w:style>
  <w:style w:type="character" w:customStyle="1" w:styleId="FooterChar">
    <w:name w:val="Footer Char"/>
    <w:link w:val="Footer"/>
    <w:uiPriority w:val="99"/>
    <w:rsid w:val="001308DA"/>
    <w:rPr>
      <w:sz w:val="24"/>
      <w:szCs w:val="24"/>
      <w:lang w:val="en-US"/>
    </w:rPr>
  </w:style>
  <w:style w:type="paragraph" w:styleId="BalloonText">
    <w:name w:val="Balloon Text"/>
    <w:basedOn w:val="Normal"/>
    <w:link w:val="BalloonTextChar"/>
    <w:uiPriority w:val="99"/>
    <w:semiHidden/>
    <w:unhideWhenUsed/>
    <w:rsid w:val="001308DA"/>
    <w:rPr>
      <w:rFonts w:ascii="Lucida Grande" w:hAnsi="Lucida Grande" w:cs="Lucida Grande"/>
      <w:sz w:val="18"/>
      <w:szCs w:val="18"/>
    </w:rPr>
  </w:style>
  <w:style w:type="character" w:customStyle="1" w:styleId="BalloonTextChar">
    <w:name w:val="Balloon Text Char"/>
    <w:link w:val="BalloonText"/>
    <w:uiPriority w:val="99"/>
    <w:semiHidden/>
    <w:rsid w:val="001308DA"/>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sanchez\AppData\Local\Microsoft\Windows\INetCache\Content.Outlook\NP8WXP03\AS_Recruitment_Template%20(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AS_Recruitment_Template (002)</Template>
  <TotalTime>1</TotalTime>
  <Pages>5</Pages>
  <Words>441</Words>
  <Characters>2516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RYE DESIGN</Company>
  <LinksUpToDate>false</LinksUpToDate>
  <CharactersWithSpaces>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Sanchez</dc:creator>
  <cp:keywords/>
  <cp:lastModifiedBy>Ben Sanchez</cp:lastModifiedBy>
  <cp:revision>2</cp:revision>
  <dcterms:created xsi:type="dcterms:W3CDTF">2023-03-16T12:35:00Z</dcterms:created>
  <dcterms:modified xsi:type="dcterms:W3CDTF">2023-03-16T12:35:00Z</dcterms:modified>
</cp:coreProperties>
</file>